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DD8E8" w14:textId="6EDDFA69" w:rsidR="007D6ECD" w:rsidRPr="001A7A77" w:rsidRDefault="001A7A77" w:rsidP="00D02DEE">
      <w:pPr>
        <w:jc w:val="center"/>
        <w:rPr>
          <w:b/>
          <w:bCs/>
          <w:color w:val="00B050"/>
          <w:sz w:val="26"/>
          <w:szCs w:val="26"/>
        </w:rPr>
      </w:pPr>
      <w:r>
        <w:rPr>
          <w:rFonts w:eastAsiaTheme="minorHAnsi" w:cs="Calibri"/>
          <w:b/>
          <w:bCs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71C59B" wp14:editId="11051D2A">
            <wp:simplePos x="0" y="0"/>
            <wp:positionH relativeFrom="margin">
              <wp:posOffset>5580380</wp:posOffset>
            </wp:positionH>
            <wp:positionV relativeFrom="paragraph">
              <wp:posOffset>-215265</wp:posOffset>
            </wp:positionV>
            <wp:extent cx="647700" cy="647700"/>
            <wp:effectExtent l="0" t="0" r="0" b="0"/>
            <wp:wrapNone/>
            <wp:docPr id="1409526028" name="Immagine 1" descr="Immagine che contiene testo, design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26028" name="Immagine 1" descr="Immagine che contiene testo, design, Carattere, log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9F4">
        <w:rPr>
          <w:b/>
          <w:bCs/>
          <w:color w:val="002060"/>
          <w:sz w:val="26"/>
          <w:szCs w:val="26"/>
        </w:rPr>
        <w:t xml:space="preserve">   </w:t>
      </w:r>
      <w:r w:rsidR="007D6ECD" w:rsidRPr="001A7A77">
        <w:rPr>
          <w:b/>
          <w:bCs/>
          <w:color w:val="00B050"/>
          <w:sz w:val="26"/>
          <w:szCs w:val="26"/>
        </w:rPr>
        <w:t>LABORATORI</w:t>
      </w:r>
      <w:r w:rsidR="00816D5B" w:rsidRPr="001A7A77">
        <w:rPr>
          <w:b/>
          <w:bCs/>
          <w:color w:val="00B050"/>
          <w:sz w:val="26"/>
          <w:szCs w:val="26"/>
        </w:rPr>
        <w:t>O</w:t>
      </w:r>
      <w:r w:rsidR="007D6ECD" w:rsidRPr="001A7A77">
        <w:rPr>
          <w:b/>
          <w:bCs/>
          <w:color w:val="00B050"/>
          <w:sz w:val="26"/>
          <w:szCs w:val="26"/>
        </w:rPr>
        <w:t xml:space="preserve"> PER LE SCUOLE</w:t>
      </w:r>
      <w:r w:rsidR="00816D5B" w:rsidRPr="001A7A77">
        <w:rPr>
          <w:b/>
          <w:bCs/>
          <w:color w:val="00B050"/>
          <w:sz w:val="26"/>
          <w:szCs w:val="26"/>
        </w:rPr>
        <w:t xml:space="preserve"> A.S. 202</w:t>
      </w:r>
      <w:r w:rsidR="00FD0FC6" w:rsidRPr="001A7A77">
        <w:rPr>
          <w:b/>
          <w:bCs/>
          <w:color w:val="00B050"/>
          <w:sz w:val="26"/>
          <w:szCs w:val="26"/>
        </w:rPr>
        <w:t>3</w:t>
      </w:r>
      <w:r w:rsidR="00816D5B" w:rsidRPr="001A7A77">
        <w:rPr>
          <w:b/>
          <w:bCs/>
          <w:color w:val="00B050"/>
          <w:sz w:val="26"/>
          <w:szCs w:val="26"/>
        </w:rPr>
        <w:t>-202</w:t>
      </w:r>
      <w:r w:rsidR="00FD0FC6" w:rsidRPr="001A7A77">
        <w:rPr>
          <w:b/>
          <w:bCs/>
          <w:color w:val="00B050"/>
          <w:sz w:val="26"/>
          <w:szCs w:val="26"/>
        </w:rPr>
        <w:t>4</w:t>
      </w:r>
    </w:p>
    <w:p w14:paraId="4EEC95E4" w14:textId="412DB545" w:rsidR="004E0B8A" w:rsidRPr="001A7A77" w:rsidRDefault="001A7A77" w:rsidP="00D02DEE">
      <w:pPr>
        <w:jc w:val="center"/>
        <w:rPr>
          <w:b/>
          <w:bCs/>
          <w:i/>
          <w:iCs/>
          <w:color w:val="00B050"/>
          <w:sz w:val="26"/>
          <w:szCs w:val="26"/>
        </w:rPr>
      </w:pPr>
      <w:r w:rsidRPr="001A7A77">
        <w:rPr>
          <w:noProof/>
          <w:color w:val="00B050"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CA14EF2" wp14:editId="17AAFBF2">
            <wp:simplePos x="0" y="0"/>
            <wp:positionH relativeFrom="margin">
              <wp:posOffset>5591810</wp:posOffset>
            </wp:positionH>
            <wp:positionV relativeFrom="margin">
              <wp:posOffset>462915</wp:posOffset>
            </wp:positionV>
            <wp:extent cx="632460" cy="632460"/>
            <wp:effectExtent l="0" t="0" r="0" b="0"/>
            <wp:wrapSquare wrapText="bothSides"/>
            <wp:docPr id="1810133637" name="Imagen 2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33637" name="Imagen 2" descr="Imagen que contiene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9F4" w:rsidRPr="001A7A77">
        <w:rPr>
          <w:b/>
          <w:bCs/>
          <w:color w:val="00B050"/>
          <w:sz w:val="26"/>
          <w:szCs w:val="26"/>
        </w:rPr>
        <w:t xml:space="preserve">  </w:t>
      </w:r>
      <w:r w:rsidR="004E0B8A" w:rsidRPr="001A7A77">
        <w:rPr>
          <w:b/>
          <w:bCs/>
          <w:color w:val="00B050"/>
          <w:sz w:val="26"/>
          <w:szCs w:val="26"/>
        </w:rPr>
        <w:t xml:space="preserve"> “</w:t>
      </w:r>
      <w:r w:rsidR="00131644" w:rsidRPr="001A7A77">
        <w:rPr>
          <w:b/>
          <w:bCs/>
          <w:i/>
          <w:iCs/>
          <w:color w:val="00B050"/>
          <w:sz w:val="26"/>
          <w:szCs w:val="26"/>
        </w:rPr>
        <w:t>IO RIFIUTO LO SPRECO</w:t>
      </w:r>
    </w:p>
    <w:p w14:paraId="1AF4D86F" w14:textId="5E8FFE45" w:rsidR="00D02DEE" w:rsidRPr="00D27384" w:rsidRDefault="00FE49F4" w:rsidP="00D27384">
      <w:pPr>
        <w:spacing w:after="0"/>
        <w:jc w:val="center"/>
        <w:rPr>
          <w:b/>
          <w:bCs/>
          <w:color w:val="00B050"/>
          <w:sz w:val="26"/>
          <w:szCs w:val="26"/>
        </w:rPr>
      </w:pPr>
      <w:r w:rsidRPr="001A7A77">
        <w:rPr>
          <w:b/>
          <w:bCs/>
          <w:color w:val="00B050"/>
          <w:sz w:val="26"/>
          <w:szCs w:val="26"/>
        </w:rPr>
        <w:t xml:space="preserve">    </w:t>
      </w:r>
      <w:r w:rsidR="004E0B8A" w:rsidRPr="001A7A77">
        <w:rPr>
          <w:b/>
          <w:bCs/>
          <w:color w:val="00B050"/>
          <w:sz w:val="26"/>
          <w:szCs w:val="26"/>
        </w:rPr>
        <w:t>Percors</w:t>
      </w:r>
      <w:r w:rsidR="001A7A77" w:rsidRPr="001A7A77">
        <w:rPr>
          <w:b/>
          <w:bCs/>
          <w:color w:val="00B050"/>
          <w:sz w:val="26"/>
          <w:szCs w:val="26"/>
        </w:rPr>
        <w:t>o didattico sulla sostenibilità ambientale</w:t>
      </w:r>
    </w:p>
    <w:p w14:paraId="36B84C71" w14:textId="49E6DB4F" w:rsidR="00D02DEE" w:rsidRDefault="00D02DEE" w:rsidP="00D02DEE">
      <w:pPr>
        <w:spacing w:after="0"/>
        <w:jc w:val="center"/>
        <w:rPr>
          <w:b/>
          <w:bCs/>
          <w:sz w:val="26"/>
          <w:szCs w:val="26"/>
        </w:rPr>
      </w:pPr>
    </w:p>
    <w:p w14:paraId="646B1FE3" w14:textId="2EA649FA" w:rsidR="00FE49F4" w:rsidRPr="00D02DEE" w:rsidRDefault="00D27384" w:rsidP="00D02DEE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4401B488" wp14:editId="5DBA3AA6">
            <wp:simplePos x="0" y="0"/>
            <wp:positionH relativeFrom="margin">
              <wp:posOffset>2163445</wp:posOffset>
            </wp:positionH>
            <wp:positionV relativeFrom="paragraph">
              <wp:posOffset>106680</wp:posOffset>
            </wp:positionV>
            <wp:extent cx="1781175" cy="1050925"/>
            <wp:effectExtent l="0" t="0" r="9525" b="0"/>
            <wp:wrapNone/>
            <wp:docPr id="541627065" name="Immagine 1" descr="Immagine che contiene cielo, aria aperta, nuvola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27065" name="Immagine 1" descr="Immagine che contiene cielo, aria aperta, nuvola, person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2FD3B" w14:textId="551A8A29" w:rsidR="00D27384" w:rsidRDefault="00D27384" w:rsidP="00D02DEE">
      <w:pPr>
        <w:spacing w:line="360" w:lineRule="auto"/>
        <w:rPr>
          <w:rFonts w:cs="Calibri"/>
          <w:bCs/>
          <w:sz w:val="24"/>
          <w:szCs w:val="24"/>
        </w:rPr>
      </w:pPr>
      <w:r w:rsidRPr="001A7A77">
        <w:rPr>
          <w:rFonts w:ascii="Verdana" w:hAnsi="Verdana"/>
          <w:b/>
          <w:bCs/>
          <w:noProof/>
          <w:color w:val="00B050"/>
        </w:rPr>
        <w:drawing>
          <wp:anchor distT="0" distB="0" distL="114300" distR="114300" simplePos="0" relativeHeight="251666432" behindDoc="1" locked="0" layoutInCell="1" allowOverlap="1" wp14:anchorId="34FA8488" wp14:editId="1076CD93">
            <wp:simplePos x="0" y="0"/>
            <wp:positionH relativeFrom="column">
              <wp:posOffset>5608320</wp:posOffset>
            </wp:positionH>
            <wp:positionV relativeFrom="paragraph">
              <wp:posOffset>9525</wp:posOffset>
            </wp:positionV>
            <wp:extent cx="617220" cy="617220"/>
            <wp:effectExtent l="0" t="0" r="0" b="0"/>
            <wp:wrapTight wrapText="bothSides">
              <wp:wrapPolygon edited="0">
                <wp:start x="0" y="0"/>
                <wp:lineTo x="0" y="20667"/>
                <wp:lineTo x="20667" y="20667"/>
                <wp:lineTo x="20667" y="0"/>
                <wp:lineTo x="0" y="0"/>
              </wp:wrapPolygon>
            </wp:wrapTight>
            <wp:docPr id="760818441" name="Immagine 2" descr="Immagine che contiene testo, Carattere, logo, Elementi gra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18441" name="Immagine 2" descr="Immagine che contiene testo, Carattere, logo, Elementi grafic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68360" w14:textId="77777777" w:rsidR="00D27384" w:rsidRDefault="00D27384" w:rsidP="00D02DEE">
      <w:pPr>
        <w:spacing w:line="360" w:lineRule="auto"/>
        <w:rPr>
          <w:rFonts w:cs="Calibri"/>
          <w:bCs/>
          <w:sz w:val="24"/>
          <w:szCs w:val="24"/>
        </w:rPr>
      </w:pPr>
    </w:p>
    <w:p w14:paraId="07F6E93D" w14:textId="77777777" w:rsidR="00D27384" w:rsidRDefault="00D27384" w:rsidP="00D02DEE">
      <w:pPr>
        <w:spacing w:line="360" w:lineRule="auto"/>
        <w:rPr>
          <w:rFonts w:cs="Calibri"/>
          <w:bCs/>
          <w:sz w:val="24"/>
          <w:szCs w:val="24"/>
        </w:rPr>
      </w:pPr>
    </w:p>
    <w:p w14:paraId="6E16C093" w14:textId="4C68D3C9" w:rsidR="00D27384" w:rsidRPr="00D27384" w:rsidRDefault="00D27384" w:rsidP="00D27384">
      <w:pPr>
        <w:spacing w:after="0"/>
        <w:jc w:val="center"/>
        <w:rPr>
          <w:b/>
          <w:bCs/>
          <w:color w:val="00B050"/>
          <w:sz w:val="28"/>
          <w:szCs w:val="28"/>
        </w:rPr>
      </w:pPr>
      <w:r w:rsidRPr="001A7A77">
        <w:rPr>
          <w:rFonts w:eastAsiaTheme="minorHAnsi" w:cs="Calibri"/>
          <w:b/>
          <w:bCs/>
          <w:i/>
          <w:color w:val="00B050"/>
          <w:sz w:val="28"/>
          <w:szCs w:val="28"/>
        </w:rPr>
        <w:t xml:space="preserve">     Scheda di adesione</w:t>
      </w:r>
    </w:p>
    <w:p w14:paraId="27ABD240" w14:textId="3C4CEC6C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istituto: ______________________________</w:t>
      </w:r>
      <w:r>
        <w:rPr>
          <w:rFonts w:cs="Calibri"/>
          <w:bCs/>
          <w:sz w:val="24"/>
          <w:szCs w:val="24"/>
        </w:rPr>
        <w:t>________</w:t>
      </w:r>
      <w:r w:rsidR="003D2816">
        <w:rPr>
          <w:rFonts w:cs="Calibri"/>
          <w:bCs/>
          <w:sz w:val="24"/>
          <w:szCs w:val="24"/>
        </w:rPr>
        <w:t>____</w:t>
      </w:r>
      <w:r>
        <w:rPr>
          <w:rFonts w:cs="Calibri"/>
          <w:bCs/>
          <w:sz w:val="24"/>
          <w:szCs w:val="24"/>
        </w:rPr>
        <w:t>_______________________</w:t>
      </w:r>
      <w:r w:rsidRPr="00434A0F">
        <w:rPr>
          <w:rFonts w:cs="Calibri"/>
          <w:bCs/>
          <w:sz w:val="24"/>
          <w:szCs w:val="24"/>
        </w:rPr>
        <w:t>_____</w:t>
      </w:r>
    </w:p>
    <w:p w14:paraId="05ADB89F" w14:textId="495051B4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Indirizzo</w:t>
      </w:r>
      <w:r w:rsidR="003D2816">
        <w:rPr>
          <w:rFonts w:cs="Calibri"/>
          <w:bCs/>
          <w:sz w:val="24"/>
          <w:szCs w:val="24"/>
        </w:rPr>
        <w:t xml:space="preserve"> e città</w:t>
      </w:r>
      <w:r w:rsidRPr="00434A0F">
        <w:rPr>
          <w:rFonts w:cs="Calibri"/>
          <w:bCs/>
          <w:sz w:val="24"/>
          <w:szCs w:val="24"/>
        </w:rPr>
        <w:t>: __________________________________</w:t>
      </w:r>
      <w:r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______</w:t>
      </w:r>
    </w:p>
    <w:p w14:paraId="6071C68A" w14:textId="5338E237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Indirizzo e-mail </w:t>
      </w:r>
      <w:r w:rsidR="003D2816">
        <w:rPr>
          <w:rFonts w:cs="Calibri"/>
          <w:bCs/>
          <w:sz w:val="24"/>
          <w:szCs w:val="24"/>
        </w:rPr>
        <w:t xml:space="preserve">e telefono </w:t>
      </w:r>
      <w:r w:rsidRPr="00434A0F">
        <w:rPr>
          <w:rFonts w:cs="Calibri"/>
          <w:bCs/>
          <w:sz w:val="24"/>
          <w:szCs w:val="24"/>
        </w:rPr>
        <w:t>della scuola: ___________________________________________________</w:t>
      </w:r>
      <w:r w:rsidR="003D2816">
        <w:rPr>
          <w:rFonts w:cs="Calibri"/>
          <w:bCs/>
          <w:sz w:val="24"/>
          <w:szCs w:val="24"/>
        </w:rPr>
        <w:t>________________</w:t>
      </w:r>
      <w:r w:rsidRPr="00434A0F">
        <w:rPr>
          <w:rFonts w:cs="Calibri"/>
          <w:bCs/>
          <w:sz w:val="24"/>
          <w:szCs w:val="24"/>
        </w:rPr>
        <w:t>____</w:t>
      </w:r>
    </w:p>
    <w:p w14:paraId="65148A4C" w14:textId="484B28FA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del/la dirigente scolastico/a: ______________________________________</w:t>
      </w:r>
      <w:r w:rsidR="003D2816"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</w:t>
      </w:r>
    </w:p>
    <w:p w14:paraId="20107A8C" w14:textId="0DDFE5A9" w:rsidR="00F65E59" w:rsidRPr="00434A0F" w:rsidRDefault="00D02DEE" w:rsidP="003D2816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Nominativo e indirizzo e-mail segreteria: _____________________________</w:t>
      </w:r>
      <w:r w:rsidR="003D2816">
        <w:rPr>
          <w:rFonts w:cs="Calibri"/>
          <w:bCs/>
          <w:sz w:val="24"/>
          <w:szCs w:val="24"/>
        </w:rPr>
        <w:t>___________________________</w:t>
      </w:r>
      <w:r w:rsidRPr="00434A0F">
        <w:rPr>
          <w:rFonts w:cs="Calibri"/>
          <w:bCs/>
          <w:sz w:val="24"/>
          <w:szCs w:val="24"/>
        </w:rPr>
        <w:t>_______________</w:t>
      </w:r>
    </w:p>
    <w:p w14:paraId="7B6754D4" w14:textId="77777777" w:rsidR="00D02DEE" w:rsidRPr="00434A0F" w:rsidRDefault="00D02DEE" w:rsidP="00D02DEE">
      <w:pPr>
        <w:rPr>
          <w:rFonts w:cs="Calibri"/>
          <w:bCs/>
          <w:i/>
          <w:sz w:val="24"/>
          <w:szCs w:val="24"/>
        </w:rPr>
      </w:pPr>
    </w:p>
    <w:p w14:paraId="5EB4221E" w14:textId="1C6B799B" w:rsidR="00D02DEE" w:rsidRPr="00434A0F" w:rsidRDefault="00D02DEE" w:rsidP="00816D5B">
      <w:pPr>
        <w:rPr>
          <w:rFonts w:cs="Calibri"/>
          <w:bCs/>
          <w:i/>
          <w:sz w:val="24"/>
          <w:szCs w:val="24"/>
        </w:rPr>
      </w:pPr>
      <w:r w:rsidRPr="00434A0F">
        <w:rPr>
          <w:rFonts w:cs="Calibri"/>
          <w:bCs/>
          <w:i/>
          <w:sz w:val="24"/>
          <w:szCs w:val="24"/>
        </w:rPr>
        <w:t>Le seguenti classi richiedono di part</w:t>
      </w:r>
      <w:r>
        <w:rPr>
          <w:rFonts w:cs="Calibri"/>
          <w:bCs/>
          <w:i/>
          <w:sz w:val="24"/>
          <w:szCs w:val="24"/>
        </w:rPr>
        <w:t>ecipare ai laboratori didattici</w:t>
      </w:r>
      <w:r w:rsidR="00F65E59">
        <w:rPr>
          <w:rFonts w:cs="Calibri"/>
          <w:bCs/>
          <w:i/>
          <w:sz w:val="24"/>
          <w:szCs w:val="24"/>
        </w:rPr>
        <w:t xml:space="preserve"> </w:t>
      </w:r>
      <w:r w:rsidR="00816D5B">
        <w:rPr>
          <w:rFonts w:cs="Calibri"/>
          <w:bCs/>
          <w:i/>
          <w:sz w:val="24"/>
          <w:szCs w:val="24"/>
        </w:rPr>
        <w:t>“</w:t>
      </w:r>
      <w:r w:rsidR="00FE49F4" w:rsidRPr="00FE49F4">
        <w:rPr>
          <w:rFonts w:cs="Calibri"/>
          <w:b/>
          <w:i/>
          <w:sz w:val="26"/>
          <w:szCs w:val="26"/>
        </w:rPr>
        <w:t>IO RIFIUTO LO SPRECO</w:t>
      </w:r>
      <w:r w:rsidR="00816D5B">
        <w:rPr>
          <w:rFonts w:cs="Calibri"/>
          <w:bCs/>
          <w:i/>
          <w:sz w:val="24"/>
          <w:szCs w:val="24"/>
        </w:rPr>
        <w:t>”:</w:t>
      </w:r>
    </w:p>
    <w:p w14:paraId="75EFFB5D" w14:textId="77777777" w:rsidR="00D02DEE" w:rsidRPr="00434A0F" w:rsidRDefault="00D02DEE" w:rsidP="00D02DEE">
      <w:pPr>
        <w:rPr>
          <w:rFonts w:cs="Calibri"/>
          <w:bCs/>
          <w:sz w:val="24"/>
          <w:szCs w:val="24"/>
        </w:rPr>
      </w:pPr>
    </w:p>
    <w:p w14:paraId="128B22D0" w14:textId="2300FF31" w:rsidR="00D02DEE" w:rsidRPr="00C10565" w:rsidRDefault="00D02DEE" w:rsidP="00D02DEE">
      <w:pPr>
        <w:spacing w:line="360" w:lineRule="auto"/>
        <w:rPr>
          <w:rFonts w:cs="Calibri"/>
          <w:b/>
          <w:bCs/>
          <w:sz w:val="24"/>
          <w:szCs w:val="24"/>
        </w:rPr>
      </w:pPr>
      <w:r w:rsidRPr="00C10565">
        <w:rPr>
          <w:rFonts w:cs="Calibri"/>
          <w:b/>
          <w:bCs/>
          <w:sz w:val="24"/>
          <w:szCs w:val="24"/>
        </w:rPr>
        <w:t>CLASS</w:t>
      </w:r>
      <w:r w:rsidR="00114B34">
        <w:rPr>
          <w:rFonts w:cs="Calibri"/>
          <w:b/>
          <w:bCs/>
          <w:sz w:val="24"/>
          <w:szCs w:val="24"/>
        </w:rPr>
        <w:t>E</w:t>
      </w:r>
      <w:r w:rsidRPr="00C10565">
        <w:rPr>
          <w:rFonts w:cs="Calibri"/>
          <w:b/>
          <w:bCs/>
          <w:sz w:val="24"/>
          <w:szCs w:val="24"/>
        </w:rPr>
        <w:t>:</w:t>
      </w:r>
      <w:r w:rsidRPr="00C10565">
        <w:rPr>
          <w:rFonts w:cs="Calibri"/>
          <w:bCs/>
          <w:sz w:val="24"/>
          <w:szCs w:val="24"/>
        </w:rPr>
        <w:t xml:space="preserve"> ___________</w:t>
      </w:r>
      <w:r w:rsidR="003D2816">
        <w:rPr>
          <w:rFonts w:cs="Calibri"/>
          <w:bCs/>
          <w:sz w:val="24"/>
          <w:szCs w:val="24"/>
        </w:rPr>
        <w:t>___________________________________</w:t>
      </w:r>
      <w:r w:rsidRPr="00C10565">
        <w:rPr>
          <w:rFonts w:cs="Calibri"/>
          <w:bCs/>
          <w:sz w:val="24"/>
          <w:szCs w:val="24"/>
        </w:rPr>
        <w:t>_________</w:t>
      </w:r>
      <w:r w:rsidR="003D2816">
        <w:rPr>
          <w:rFonts w:cs="Calibri"/>
          <w:bCs/>
          <w:sz w:val="24"/>
          <w:szCs w:val="24"/>
        </w:rPr>
        <w:t>__</w:t>
      </w:r>
      <w:r w:rsidRPr="00C10565">
        <w:rPr>
          <w:rFonts w:cs="Calibri"/>
          <w:bCs/>
          <w:sz w:val="24"/>
          <w:szCs w:val="24"/>
        </w:rPr>
        <w:t>______</w:t>
      </w:r>
    </w:p>
    <w:p w14:paraId="7EC33B22" w14:textId="2CBC908B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insegnante</w:t>
      </w:r>
      <w:r>
        <w:rPr>
          <w:rFonts w:cs="Calibri"/>
          <w:bCs/>
          <w:sz w:val="24"/>
          <w:szCs w:val="24"/>
        </w:rPr>
        <w:t>/ insegnanti</w:t>
      </w:r>
      <w:r w:rsidRPr="00434A0F">
        <w:rPr>
          <w:rFonts w:cs="Calibri"/>
          <w:bCs/>
          <w:sz w:val="24"/>
          <w:szCs w:val="24"/>
        </w:rPr>
        <w:t>:</w:t>
      </w:r>
      <w:r>
        <w:rPr>
          <w:rFonts w:cs="Calibri"/>
          <w:bCs/>
          <w:sz w:val="24"/>
          <w:szCs w:val="24"/>
        </w:rPr>
        <w:t xml:space="preserve"> _________________</w:t>
      </w:r>
      <w:r w:rsidRPr="00434A0F">
        <w:rPr>
          <w:rFonts w:cs="Calibri"/>
          <w:bCs/>
          <w:sz w:val="24"/>
          <w:szCs w:val="24"/>
        </w:rPr>
        <w:t>__________________</w:t>
      </w:r>
      <w:r w:rsidR="003D2816">
        <w:rPr>
          <w:rFonts w:cs="Calibri"/>
          <w:bCs/>
          <w:sz w:val="24"/>
          <w:szCs w:val="24"/>
        </w:rPr>
        <w:t>__________________________________</w:t>
      </w:r>
      <w:r w:rsidRPr="00434A0F">
        <w:rPr>
          <w:rFonts w:cs="Calibri"/>
          <w:bCs/>
          <w:sz w:val="24"/>
          <w:szCs w:val="24"/>
        </w:rPr>
        <w:t>___</w:t>
      </w:r>
    </w:p>
    <w:p w14:paraId="2FCBBA63" w14:textId="2B5E827E" w:rsidR="003D2816" w:rsidRDefault="003D2816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</w:t>
      </w:r>
      <w:r w:rsidRPr="00434A0F">
        <w:rPr>
          <w:rFonts w:cs="Calibri"/>
          <w:bCs/>
          <w:sz w:val="24"/>
          <w:szCs w:val="24"/>
        </w:rPr>
        <w:t>__________________</w:t>
      </w:r>
      <w:r>
        <w:rPr>
          <w:rFonts w:cs="Calibri"/>
          <w:bCs/>
          <w:sz w:val="24"/>
          <w:szCs w:val="24"/>
        </w:rPr>
        <w:t>__________________________________</w:t>
      </w:r>
      <w:r w:rsidRPr="00434A0F">
        <w:rPr>
          <w:rFonts w:cs="Calibri"/>
          <w:bCs/>
          <w:sz w:val="24"/>
          <w:szCs w:val="24"/>
        </w:rPr>
        <w:t>___</w:t>
      </w:r>
    </w:p>
    <w:p w14:paraId="4E624CD0" w14:textId="1BDB5BD3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lastRenderedPageBreak/>
        <w:t xml:space="preserve">E-mail: </w:t>
      </w:r>
      <w:r>
        <w:rPr>
          <w:rFonts w:cs="Calibri"/>
          <w:bCs/>
          <w:sz w:val="24"/>
          <w:szCs w:val="24"/>
        </w:rPr>
        <w:t>__</w:t>
      </w:r>
      <w:r w:rsidRPr="00434A0F">
        <w:rPr>
          <w:rFonts w:cs="Calibri"/>
          <w:bCs/>
          <w:sz w:val="24"/>
          <w:szCs w:val="24"/>
        </w:rPr>
        <w:t>____________________________________</w:t>
      </w:r>
      <w:r w:rsidR="00816D5B">
        <w:rPr>
          <w:rFonts w:cs="Calibri"/>
          <w:bCs/>
          <w:sz w:val="24"/>
          <w:szCs w:val="24"/>
        </w:rPr>
        <w:t>______________________________</w:t>
      </w:r>
      <w:r w:rsidRPr="00434A0F">
        <w:rPr>
          <w:rFonts w:cs="Calibri"/>
          <w:bCs/>
          <w:sz w:val="24"/>
          <w:szCs w:val="24"/>
        </w:rPr>
        <w:t>____</w:t>
      </w:r>
    </w:p>
    <w:p w14:paraId="2C29AE37" w14:textId="08D033A6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Numero di telefono (preferibilmente cellulare): ________</w:t>
      </w:r>
      <w:r w:rsidR="003D2816">
        <w:rPr>
          <w:rFonts w:cs="Calibri"/>
          <w:bCs/>
          <w:sz w:val="24"/>
          <w:szCs w:val="24"/>
        </w:rPr>
        <w:t>_________________________________</w:t>
      </w:r>
      <w:r w:rsidRPr="00434A0F">
        <w:rPr>
          <w:rFonts w:cs="Calibri"/>
          <w:bCs/>
          <w:sz w:val="24"/>
          <w:szCs w:val="24"/>
        </w:rPr>
        <w:t>_________________________________</w:t>
      </w:r>
    </w:p>
    <w:p w14:paraId="560D47F9" w14:textId="77777777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Eventuale preferenza di giorno per svolgere il laboratorio: _________________________________</w:t>
      </w:r>
    </w:p>
    <w:p w14:paraId="568F0D0C" w14:textId="77777777" w:rsidR="00D02DEE" w:rsidRPr="00C10565" w:rsidRDefault="00D02DEE" w:rsidP="00D02DEE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 xml:space="preserve">Sono presenti alunni con disabilità? </w:t>
      </w:r>
      <w:r w:rsidRPr="00C10565">
        <w:rPr>
          <w:rFonts w:cs="Calibri"/>
          <w:bCs/>
          <w:sz w:val="24"/>
          <w:szCs w:val="24"/>
        </w:rPr>
        <w:tab/>
      </w:r>
      <w:r w:rsidRPr="00C10565">
        <w:rPr>
          <w:rFonts w:cs="Calibri"/>
          <w:bCs/>
          <w:sz w:val="24"/>
          <w:szCs w:val="24"/>
        </w:rPr>
        <w:tab/>
      </w:r>
      <w:proofErr w:type="gramStart"/>
      <w:r w:rsidRPr="00C10565">
        <w:rPr>
          <w:rFonts w:cs="Calibri"/>
          <w:bCs/>
          <w:sz w:val="24"/>
          <w:szCs w:val="24"/>
        </w:rPr>
        <w:t>SI</w:t>
      </w:r>
      <w:proofErr w:type="gramEnd"/>
      <w:r w:rsidRPr="00C10565">
        <w:rPr>
          <w:rFonts w:cs="Calibri"/>
          <w:bCs/>
          <w:sz w:val="24"/>
          <w:szCs w:val="24"/>
        </w:rPr>
        <w:t xml:space="preserve"> </w:t>
      </w:r>
      <w:r w:rsidRPr="00C10565">
        <w:rPr>
          <w:rFonts w:cs="Calibri"/>
          <w:bCs/>
          <w:sz w:val="24"/>
          <w:szCs w:val="24"/>
        </w:rPr>
        <w:tab/>
      </w:r>
      <w:r w:rsidRPr="00C10565">
        <w:rPr>
          <w:rFonts w:cs="Calibri"/>
          <w:bCs/>
          <w:sz w:val="24"/>
          <w:szCs w:val="24"/>
        </w:rPr>
        <w:tab/>
        <w:t xml:space="preserve">NO </w:t>
      </w:r>
    </w:p>
    <w:p w14:paraId="48F46D49" w14:textId="31B14099" w:rsidR="00D02DEE" w:rsidRDefault="00D02DEE" w:rsidP="00D02DEE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>Se sì, di che tipo _____________</w:t>
      </w:r>
      <w:r>
        <w:rPr>
          <w:rFonts w:cs="Calibri"/>
          <w:bCs/>
          <w:sz w:val="24"/>
          <w:szCs w:val="24"/>
        </w:rPr>
        <w:t>________________________</w:t>
      </w:r>
      <w:r w:rsidR="003D2816">
        <w:rPr>
          <w:rFonts w:cs="Calibri"/>
          <w:bCs/>
          <w:sz w:val="24"/>
          <w:szCs w:val="24"/>
        </w:rPr>
        <w:t>________</w:t>
      </w:r>
      <w:r>
        <w:rPr>
          <w:rFonts w:cs="Calibri"/>
          <w:bCs/>
          <w:sz w:val="24"/>
          <w:szCs w:val="24"/>
        </w:rPr>
        <w:t>_____________________________</w:t>
      </w:r>
    </w:p>
    <w:p w14:paraId="09CDB5D0" w14:textId="5EA389FC" w:rsidR="003D2816" w:rsidRPr="00434A0F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>_____________</w:t>
      </w:r>
      <w:r>
        <w:rPr>
          <w:rFonts w:cs="Calibri"/>
          <w:bCs/>
          <w:sz w:val="24"/>
          <w:szCs w:val="24"/>
        </w:rPr>
        <w:t>_____________________________________________________________</w:t>
      </w:r>
    </w:p>
    <w:p w14:paraId="6B9CE516" w14:textId="229172F0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Eventuali richieste aggiuntiv</w:t>
      </w:r>
      <w:r w:rsidR="00FD0FC6">
        <w:rPr>
          <w:rFonts w:cs="Calibri"/>
          <w:bCs/>
          <w:sz w:val="24"/>
          <w:szCs w:val="24"/>
        </w:rPr>
        <w:t>e:</w:t>
      </w:r>
    </w:p>
    <w:p w14:paraId="2DA119B9" w14:textId="17B9C08C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13D0001D" w14:textId="77777777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09BEB65D" w14:textId="77777777" w:rsidR="00D02DEE" w:rsidRPr="00434A0F" w:rsidRDefault="00D02DEE" w:rsidP="00D02DEE">
      <w:pPr>
        <w:rPr>
          <w:rFonts w:cs="Calibri"/>
          <w:bCs/>
          <w:sz w:val="24"/>
          <w:szCs w:val="24"/>
        </w:rPr>
      </w:pPr>
    </w:p>
    <w:p w14:paraId="4117E239" w14:textId="77777777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Luogo e data: ___________________</w:t>
      </w:r>
      <w:r w:rsidR="003D2816">
        <w:rPr>
          <w:rFonts w:cs="Calibri"/>
          <w:bCs/>
          <w:sz w:val="24"/>
          <w:szCs w:val="24"/>
        </w:rPr>
        <w:t>______________________________________</w:t>
      </w:r>
      <w:r w:rsidRPr="00434A0F">
        <w:rPr>
          <w:rFonts w:cs="Calibri"/>
          <w:bCs/>
          <w:sz w:val="24"/>
          <w:szCs w:val="24"/>
        </w:rPr>
        <w:t xml:space="preserve">_______   </w:t>
      </w:r>
    </w:p>
    <w:p w14:paraId="3F8FD628" w14:textId="4C4E6CDD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                                           </w:t>
      </w:r>
      <w:r>
        <w:rPr>
          <w:rFonts w:cs="Calibri"/>
          <w:bCs/>
          <w:sz w:val="24"/>
          <w:szCs w:val="24"/>
        </w:rPr>
        <w:t xml:space="preserve">    </w:t>
      </w:r>
      <w:r w:rsidRPr="00434A0F">
        <w:rPr>
          <w:rFonts w:cs="Calibri"/>
          <w:bCs/>
          <w:sz w:val="24"/>
          <w:szCs w:val="24"/>
        </w:rPr>
        <w:t xml:space="preserve">   </w:t>
      </w:r>
    </w:p>
    <w:p w14:paraId="4F79E0A1" w14:textId="6F9ED86B" w:rsidR="00816D5B" w:rsidRDefault="00410A81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Firma insegnante / insegnanti</w:t>
      </w:r>
      <w:r w:rsidR="003D2816">
        <w:rPr>
          <w:rFonts w:cs="Calibri"/>
          <w:bCs/>
          <w:sz w:val="24"/>
          <w:szCs w:val="24"/>
        </w:rPr>
        <w:t xml:space="preserve">: </w:t>
      </w:r>
    </w:p>
    <w:p w14:paraId="7466D5B7" w14:textId="0DF01C49" w:rsidR="00D02DEE" w:rsidRPr="00434A0F" w:rsidRDefault="003D2816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</w:t>
      </w:r>
    </w:p>
    <w:p w14:paraId="2F6E8E20" w14:textId="2C517AF3" w:rsidR="00173BDC" w:rsidRPr="00816D5B" w:rsidRDefault="00173BDC" w:rsidP="00816D5B">
      <w:pPr>
        <w:rPr>
          <w:rFonts w:cs="Calibri"/>
          <w:bCs/>
          <w:sz w:val="24"/>
          <w:szCs w:val="24"/>
        </w:rPr>
      </w:pPr>
    </w:p>
    <w:p w14:paraId="372B478B" w14:textId="7C9A6126" w:rsidR="001F27F0" w:rsidRDefault="00980808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  <w:r w:rsidRPr="00980808">
        <w:rPr>
          <w:rFonts w:ascii="Garamond" w:hAnsi="Garamond"/>
          <w:b/>
          <w:i/>
          <w:lang w:eastAsia="en-US"/>
        </w:rPr>
        <w:t>Si prega di i</w:t>
      </w:r>
      <w:r w:rsidR="004C1976" w:rsidRPr="00980808">
        <w:rPr>
          <w:rFonts w:ascii="Garamond" w:hAnsi="Garamond"/>
          <w:b/>
          <w:i/>
          <w:lang w:eastAsia="en-US"/>
        </w:rPr>
        <w:t>nviare la presente scheda di adesione, unitamente a</w:t>
      </w:r>
      <w:r w:rsidRPr="00980808">
        <w:rPr>
          <w:rFonts w:ascii="Garamond" w:hAnsi="Garamond"/>
          <w:b/>
          <w:i/>
          <w:lang w:eastAsia="en-US"/>
        </w:rPr>
        <w:t>ll’</w:t>
      </w:r>
      <w:proofErr w:type="spellStart"/>
      <w:r w:rsidRPr="00980808">
        <w:rPr>
          <w:rFonts w:ascii="Garamond" w:hAnsi="Garamond"/>
          <w:b/>
          <w:i/>
          <w:lang w:eastAsia="en-US"/>
        </w:rPr>
        <w:t>All</w:t>
      </w:r>
      <w:proofErr w:type="spellEnd"/>
      <w:r w:rsidRPr="00980808">
        <w:rPr>
          <w:rFonts w:ascii="Garamond" w:hAnsi="Garamond"/>
          <w:b/>
          <w:i/>
          <w:lang w:eastAsia="en-US"/>
        </w:rPr>
        <w:t>. 1 (Autorizzazione del DS) e all’</w:t>
      </w:r>
      <w:proofErr w:type="spellStart"/>
      <w:r w:rsidRPr="00980808">
        <w:rPr>
          <w:rFonts w:ascii="Garamond" w:hAnsi="Garamond"/>
          <w:b/>
          <w:i/>
          <w:lang w:eastAsia="en-US"/>
        </w:rPr>
        <w:t>All</w:t>
      </w:r>
      <w:proofErr w:type="spellEnd"/>
      <w:r w:rsidRPr="00980808">
        <w:rPr>
          <w:rFonts w:ascii="Garamond" w:hAnsi="Garamond"/>
          <w:b/>
          <w:i/>
          <w:lang w:eastAsia="en-US"/>
        </w:rPr>
        <w:t>. 2 (Patto di corresponsabilità)</w:t>
      </w:r>
      <w:r w:rsidR="004C1976" w:rsidRPr="00980808">
        <w:rPr>
          <w:rFonts w:ascii="Garamond" w:hAnsi="Garamond"/>
          <w:b/>
          <w:i/>
          <w:lang w:eastAsia="en-US"/>
        </w:rPr>
        <w:t xml:space="preserve"> all’indirizzo </w:t>
      </w:r>
      <w:proofErr w:type="gramStart"/>
      <w:r w:rsidR="004C1976" w:rsidRPr="00980808">
        <w:rPr>
          <w:rFonts w:ascii="Garamond" w:hAnsi="Garamond"/>
          <w:b/>
          <w:i/>
          <w:lang w:eastAsia="en-US"/>
        </w:rPr>
        <w:t>email</w:t>
      </w:r>
      <w:proofErr w:type="gramEnd"/>
      <w:r w:rsidR="004C1976" w:rsidRPr="00980808">
        <w:rPr>
          <w:rFonts w:ascii="Garamond" w:hAnsi="Garamond"/>
          <w:b/>
          <w:i/>
          <w:lang w:eastAsia="en-US"/>
        </w:rPr>
        <w:t xml:space="preserve"> </w:t>
      </w:r>
      <w:hyperlink r:id="rId15" w:history="1">
        <w:r w:rsidR="004C1976" w:rsidRPr="00980808">
          <w:rPr>
            <w:rStyle w:val="Collegamentoipertestuale"/>
            <w:rFonts w:ascii="Garamond" w:hAnsi="Garamond"/>
            <w:b/>
            <w:i/>
            <w:lang w:eastAsia="en-US"/>
          </w:rPr>
          <w:t>segreteria@pace.unipi.it</w:t>
        </w:r>
      </w:hyperlink>
      <w:r>
        <w:rPr>
          <w:rFonts w:ascii="Garamond" w:hAnsi="Garamond"/>
          <w:b/>
          <w:i/>
          <w:lang w:eastAsia="en-US"/>
        </w:rPr>
        <w:t>.</w:t>
      </w:r>
    </w:p>
    <w:p w14:paraId="498DE0D8" w14:textId="77777777" w:rsidR="00816D5B" w:rsidRPr="00980808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</w:p>
    <w:p w14:paraId="4C32E3D3" w14:textId="77777777" w:rsidR="004C1976" w:rsidRPr="00980808" w:rsidRDefault="004C1976" w:rsidP="004C1976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color w:val="000000" w:themeColor="text1"/>
          <w:lang w:eastAsia="en-US"/>
        </w:rPr>
      </w:pPr>
      <w:r w:rsidRPr="00980808">
        <w:rPr>
          <w:rFonts w:ascii="Garamond" w:hAnsi="Garamond"/>
          <w:b/>
          <w:i/>
          <w:color w:val="000000" w:themeColor="text1"/>
          <w:lang w:eastAsia="en-US"/>
        </w:rPr>
        <w:t>Le richieste verranno accolte fino ad esaurimento dei posti disponibili.</w:t>
      </w:r>
    </w:p>
    <w:p w14:paraId="77A8ADA8" w14:textId="4121BE6B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6195230E" w14:textId="43BDFE38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35D890A3" w14:textId="77777777" w:rsidR="001F27F0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1D261398" w14:textId="77777777" w:rsidR="001F27F0" w:rsidRPr="00C41263" w:rsidRDefault="001F27F0" w:rsidP="001F27F0">
      <w:pPr>
        <w:spacing w:after="0"/>
        <w:jc w:val="center"/>
        <w:outlineLvl w:val="3"/>
        <w:rPr>
          <w:b/>
          <w:bCs/>
          <w:sz w:val="32"/>
          <w:szCs w:val="32"/>
        </w:rPr>
      </w:pPr>
      <w:r w:rsidRPr="00C41263">
        <w:rPr>
          <w:b/>
          <w:bCs/>
          <w:sz w:val="32"/>
          <w:szCs w:val="32"/>
        </w:rPr>
        <w:t>TRATTAMENTO DEI DATI PERSONALI</w:t>
      </w:r>
    </w:p>
    <w:p w14:paraId="58CA7C71" w14:textId="77777777" w:rsidR="001F27F0" w:rsidRDefault="001F27F0" w:rsidP="001F27F0">
      <w:pPr>
        <w:spacing w:after="0"/>
      </w:pPr>
    </w:p>
    <w:p w14:paraId="6B14ED2A" w14:textId="77777777" w:rsidR="001F27F0" w:rsidRPr="00561936" w:rsidRDefault="001F27F0" w:rsidP="001F27F0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eastAsia="Times New Roman" w:cstheme="minorHAnsi"/>
          <w:b/>
          <w:sz w:val="16"/>
          <w:szCs w:val="16"/>
          <w:lang w:eastAsia="ar-SA"/>
        </w:rPr>
      </w:pPr>
      <w:r w:rsidRPr="00561936">
        <w:rPr>
          <w:rFonts w:eastAsia="Times New Roman" w:cstheme="minorHAnsi"/>
          <w:b/>
          <w:sz w:val="16"/>
          <w:szCs w:val="16"/>
          <w:lang w:eastAsia="ar-SA"/>
        </w:rPr>
        <w:t>Privacy</w:t>
      </w:r>
    </w:p>
    <w:p w14:paraId="1E65C371" w14:textId="77777777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lastRenderedPageBreak/>
        <w:t>Ai sensi del GDPR 679/2016 il trattamento dei dati personali forniti da coloro c</w:t>
      </w:r>
      <w:r>
        <w:rPr>
          <w:rFonts w:cstheme="minorHAnsi"/>
          <w:sz w:val="16"/>
          <w:szCs w:val="16"/>
        </w:rPr>
        <w:t>he si iscrivono al laboratorio didattico</w:t>
      </w:r>
      <w:r w:rsidRPr="00561936">
        <w:rPr>
          <w:rFonts w:cstheme="minorHAnsi"/>
          <w:sz w:val="16"/>
          <w:szCs w:val="16"/>
        </w:rPr>
        <w:t xml:space="preserve"> è effettuato anche con l’ausilio di mezzi elettronici, ed è diretto esclusivamente all’attività in questione. In particolare</w:t>
      </w:r>
      <w:r>
        <w:rPr>
          <w:rFonts w:cstheme="minorHAnsi"/>
          <w:sz w:val="16"/>
          <w:szCs w:val="16"/>
        </w:rPr>
        <w:t>,</w:t>
      </w:r>
      <w:r w:rsidRPr="00561936">
        <w:rPr>
          <w:rFonts w:cstheme="minorHAnsi"/>
          <w:sz w:val="16"/>
          <w:szCs w:val="16"/>
        </w:rPr>
        <w:t xml:space="preserve"> consiste nell’atti</w:t>
      </w:r>
      <w:r>
        <w:rPr>
          <w:rFonts w:cstheme="minorHAnsi"/>
          <w:sz w:val="16"/>
          <w:szCs w:val="16"/>
        </w:rPr>
        <w:t>vità di inserimento ai fini della corretta gestione ed erogazione dell’azione formativa.</w:t>
      </w:r>
    </w:p>
    <w:p w14:paraId="1CDB569A" w14:textId="4107934D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All’interessato è riconosciuto l’esercizio dei diritti di cui al GDPR 679/2016.</w:t>
      </w:r>
    </w:p>
    <w:p w14:paraId="25960C9E" w14:textId="3D754872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A94EF2">
        <w:rPr>
          <w:rFonts w:cstheme="minorHAnsi"/>
          <w:sz w:val="16"/>
          <w:szCs w:val="16"/>
        </w:rPr>
        <w:t xml:space="preserve">Informativa completa sul sito web del Cisp: </w:t>
      </w:r>
      <w:hyperlink r:id="rId16" w:history="1">
        <w:r w:rsidRPr="00C25F14">
          <w:rPr>
            <w:rStyle w:val="Collegamentoipertestuale"/>
            <w:rFonts w:cstheme="minorHAnsi"/>
            <w:sz w:val="16"/>
            <w:szCs w:val="16"/>
          </w:rPr>
          <w:t>https://cisp.unipi.it/</w:t>
        </w:r>
      </w:hyperlink>
      <w:r>
        <w:rPr>
          <w:rFonts w:cstheme="minorHAnsi"/>
          <w:sz w:val="16"/>
          <w:szCs w:val="16"/>
        </w:rPr>
        <w:t>.</w:t>
      </w:r>
    </w:p>
    <w:p w14:paraId="5AAAD53A" w14:textId="77777777" w:rsidR="001F27F0" w:rsidRPr="00A94EF2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</w:p>
    <w:p w14:paraId="086EC57F" w14:textId="77777777" w:rsidR="001F27F0" w:rsidRPr="00C55E4E" w:rsidRDefault="001F27F0" w:rsidP="001F27F0">
      <w:pPr>
        <w:autoSpaceDE w:val="0"/>
        <w:autoSpaceDN w:val="0"/>
        <w:adjustRightInd w:val="0"/>
        <w:spacing w:after="0"/>
        <w:jc w:val="right"/>
        <w:rPr>
          <w:rFonts w:cs="Calibri"/>
          <w:highlight w:val="yellow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4437"/>
        <w:gridCol w:w="426"/>
        <w:gridCol w:w="2409"/>
      </w:tblGrid>
      <w:tr w:rsidR="001F27F0" w:rsidRPr="00C55E4E" w14:paraId="44C55E9F" w14:textId="77777777" w:rsidTr="004C1976">
        <w:tc>
          <w:tcPr>
            <w:tcW w:w="1800" w:type="dxa"/>
          </w:tcPr>
          <w:p w14:paraId="1C9B402D" w14:textId="77777777" w:rsidR="001F27F0" w:rsidRPr="005C0E09" w:rsidRDefault="001F27F0" w:rsidP="0069446E">
            <w:pPr>
              <w:spacing w:after="0"/>
              <w:jc w:val="both"/>
              <w:outlineLvl w:val="3"/>
            </w:pPr>
            <w:r w:rsidRPr="005C0E09">
              <w:t>Io sottoscritto/a</w:t>
            </w:r>
          </w:p>
        </w:tc>
        <w:tc>
          <w:tcPr>
            <w:tcW w:w="4437" w:type="dxa"/>
            <w:tcBorders>
              <w:bottom w:val="single" w:sz="4" w:space="0" w:color="000000"/>
            </w:tcBorders>
          </w:tcPr>
          <w:p w14:paraId="0AF9CA2E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426" w:type="dxa"/>
          </w:tcPr>
          <w:p w14:paraId="2BCDF34B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6FB6103" w14:textId="77777777" w:rsidR="001F27F0" w:rsidRPr="00C55E4E" w:rsidRDefault="001F27F0" w:rsidP="0069446E">
            <w:pPr>
              <w:snapToGrid w:val="0"/>
              <w:spacing w:after="0"/>
              <w:rPr>
                <w:highlight w:val="yellow"/>
              </w:rPr>
            </w:pPr>
          </w:p>
        </w:tc>
      </w:tr>
      <w:tr w:rsidR="001F27F0" w:rsidRPr="00C55E4E" w14:paraId="50685E6B" w14:textId="77777777" w:rsidTr="004C1976">
        <w:tc>
          <w:tcPr>
            <w:tcW w:w="1800" w:type="dxa"/>
          </w:tcPr>
          <w:p w14:paraId="62CBCBE2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4437" w:type="dxa"/>
          </w:tcPr>
          <w:p w14:paraId="3F5979F0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(cognome)</w:t>
            </w:r>
          </w:p>
        </w:tc>
        <w:tc>
          <w:tcPr>
            <w:tcW w:w="426" w:type="dxa"/>
          </w:tcPr>
          <w:p w14:paraId="66A7C80C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</w:p>
        </w:tc>
        <w:tc>
          <w:tcPr>
            <w:tcW w:w="2409" w:type="dxa"/>
          </w:tcPr>
          <w:p w14:paraId="4DB268B9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(nome)</w:t>
            </w:r>
          </w:p>
        </w:tc>
      </w:tr>
    </w:tbl>
    <w:p w14:paraId="4EFB0736" w14:textId="77777777" w:rsidR="001F27F0" w:rsidRDefault="001F27F0" w:rsidP="001F27F0">
      <w:pPr>
        <w:spacing w:after="0" w:line="360" w:lineRule="auto"/>
        <w:jc w:val="center"/>
        <w:rPr>
          <w:rFonts w:cs="Arial"/>
          <w:sz w:val="24"/>
          <w:szCs w:val="24"/>
          <w:highlight w:val="yellow"/>
        </w:rPr>
      </w:pPr>
    </w:p>
    <w:p w14:paraId="0F508261" w14:textId="395DFDF4" w:rsidR="001F27F0" w:rsidRDefault="001F27F0" w:rsidP="001F27F0">
      <w:pPr>
        <w:spacing w:after="0"/>
        <w:jc w:val="both"/>
        <w:outlineLvl w:val="3"/>
      </w:pPr>
      <w:r>
        <w:t>c</w:t>
      </w:r>
      <w:r w:rsidRPr="00431630">
        <w:t>onsapevole che il mancato consenso al trattamento dei dati c</w:t>
      </w:r>
      <w:r>
        <w:t>omporta la mancata ammissione della classe al laboratorio didattico,</w:t>
      </w:r>
    </w:p>
    <w:p w14:paraId="1EA67BF6" w14:textId="77777777" w:rsidR="001F27F0" w:rsidRPr="00431630" w:rsidRDefault="001F27F0" w:rsidP="001F27F0">
      <w:pPr>
        <w:spacing w:after="0"/>
        <w:jc w:val="both"/>
        <w:outlineLvl w:val="3"/>
      </w:pP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559"/>
        <w:gridCol w:w="1915"/>
        <w:gridCol w:w="3613"/>
      </w:tblGrid>
      <w:tr w:rsidR="001F27F0" w:rsidRPr="008E43F8" w14:paraId="5E44F5C3" w14:textId="77777777" w:rsidTr="004C1976">
        <w:trPr>
          <w:cantSplit/>
          <w:trHeight w:val="295"/>
        </w:trPr>
        <w:tc>
          <w:tcPr>
            <w:tcW w:w="1985" w:type="dxa"/>
          </w:tcPr>
          <w:p w14:paraId="73EE5319" w14:textId="77777777" w:rsidR="001F27F0" w:rsidRDefault="001F27F0" w:rsidP="0069446E">
            <w:pPr>
              <w:spacing w:after="0"/>
              <w:jc w:val="both"/>
            </w:pPr>
          </w:p>
        </w:tc>
        <w:tc>
          <w:tcPr>
            <w:tcW w:w="1559" w:type="dxa"/>
          </w:tcPr>
          <w:p w14:paraId="18F6D1E8" w14:textId="77777777" w:rsidR="001F27F0" w:rsidRPr="00561936" w:rsidRDefault="001F27F0" w:rsidP="0069446E">
            <w:pPr>
              <w:spacing w:after="0"/>
              <w:jc w:val="right"/>
            </w:pPr>
            <w:r>
              <w:rPr>
                <w:rFonts w:cstheme="minorHAnsi"/>
                <w:noProof/>
              </w:rPr>
              <w:t>⃝ Acconsento</w:t>
            </w:r>
          </w:p>
        </w:tc>
        <w:tc>
          <w:tcPr>
            <w:tcW w:w="1915" w:type="dxa"/>
          </w:tcPr>
          <w:p w14:paraId="4FDF7371" w14:textId="77777777" w:rsidR="001F27F0" w:rsidRPr="00561936" w:rsidRDefault="001F27F0" w:rsidP="0069446E">
            <w:pPr>
              <w:spacing w:after="0"/>
              <w:jc w:val="both"/>
            </w:pPr>
          </w:p>
        </w:tc>
        <w:tc>
          <w:tcPr>
            <w:tcW w:w="3613" w:type="dxa"/>
          </w:tcPr>
          <w:p w14:paraId="4A5C9ECD" w14:textId="77777777" w:rsidR="001F27F0" w:rsidRPr="00561936" w:rsidRDefault="001F27F0" w:rsidP="0073174B">
            <w:pPr>
              <w:spacing w:after="0"/>
              <w:ind w:left="280"/>
              <w:jc w:val="both"/>
            </w:pPr>
            <w:r>
              <w:rPr>
                <w:rFonts w:cstheme="minorHAnsi"/>
                <w:noProof/>
              </w:rPr>
              <w:t>⃝ Non acconsento</w:t>
            </w:r>
          </w:p>
        </w:tc>
      </w:tr>
    </w:tbl>
    <w:p w14:paraId="16952B22" w14:textId="77777777" w:rsidR="001F27F0" w:rsidRPr="00C55E4E" w:rsidRDefault="001F27F0" w:rsidP="001F27F0">
      <w:pPr>
        <w:spacing w:after="0"/>
        <w:jc w:val="center"/>
        <w:outlineLvl w:val="3"/>
        <w:rPr>
          <w:rFonts w:cs="Arial"/>
          <w:b/>
          <w:sz w:val="24"/>
          <w:szCs w:val="24"/>
          <w:highlight w:val="yellow"/>
        </w:rPr>
      </w:pPr>
    </w:p>
    <w:p w14:paraId="73A48367" w14:textId="0B91A298" w:rsidR="001F27F0" w:rsidRDefault="001F27F0" w:rsidP="001F27F0">
      <w:pPr>
        <w:spacing w:after="0"/>
        <w:jc w:val="both"/>
        <w:outlineLvl w:val="3"/>
      </w:pPr>
      <w:r w:rsidRPr="005C0E09">
        <w:t xml:space="preserve">ai sensi e per gli effetti dell’art. 13 del Regolamento UE n. 2016/679, con la sottoscrizione del presente modulo, al trattamento dei dati personali secondo le modalità e nei limiti di cui al documento </w:t>
      </w:r>
      <w:r w:rsidRPr="00544C2F">
        <w:t xml:space="preserve">“Informativa privacy + </w:t>
      </w:r>
      <w:proofErr w:type="spellStart"/>
      <w:r w:rsidRPr="00544C2F">
        <w:t>consenso_CISP</w:t>
      </w:r>
      <w:proofErr w:type="spellEnd"/>
      <w:r w:rsidRPr="00544C2F">
        <w:t>”</w:t>
      </w:r>
      <w:r>
        <w:t xml:space="preserve">, presente sul sito </w:t>
      </w:r>
      <w:hyperlink r:id="rId17" w:history="1">
        <w:r w:rsidRPr="00C25F14">
          <w:rPr>
            <w:rStyle w:val="Collegamentoipertestuale"/>
          </w:rPr>
          <w:t>https://cisp.unipi.it/</w:t>
        </w:r>
      </w:hyperlink>
      <w:r w:rsidRPr="00544C2F">
        <w:t>.</w:t>
      </w:r>
    </w:p>
    <w:p w14:paraId="65E45EA4" w14:textId="77777777" w:rsidR="001F27F0" w:rsidRPr="005C0E09" w:rsidRDefault="001F27F0" w:rsidP="001F27F0">
      <w:pPr>
        <w:spacing w:after="0"/>
        <w:jc w:val="both"/>
        <w:outlineLvl w:val="3"/>
      </w:pPr>
    </w:p>
    <w:p w14:paraId="0951EE46" w14:textId="77777777" w:rsidR="001F27F0" w:rsidRDefault="001F27F0" w:rsidP="001F27F0">
      <w:pPr>
        <w:spacing w:after="0"/>
        <w:outlineLvl w:val="3"/>
        <w:rPr>
          <w:rFonts w:cs="Arial"/>
          <w:highlight w:val="yellow"/>
        </w:rPr>
      </w:pPr>
    </w:p>
    <w:p w14:paraId="272E9D9E" w14:textId="77777777" w:rsidR="001F27F0" w:rsidRPr="005C0E09" w:rsidRDefault="001F27F0" w:rsidP="001F27F0">
      <w:pPr>
        <w:spacing w:after="0"/>
        <w:jc w:val="both"/>
        <w:outlineLvl w:val="3"/>
      </w:pPr>
      <w:r w:rsidRPr="005C0E09">
        <w:t>Letto, confermato e sottoscritto</w:t>
      </w:r>
    </w:p>
    <w:p w14:paraId="426173FD" w14:textId="77777777" w:rsidR="001F27F0" w:rsidRPr="00C55E4E" w:rsidRDefault="001F27F0" w:rsidP="001F27F0">
      <w:pPr>
        <w:spacing w:after="0"/>
        <w:jc w:val="both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1"/>
        <w:gridCol w:w="2988"/>
        <w:gridCol w:w="3055"/>
      </w:tblGrid>
      <w:tr w:rsidR="001F27F0" w:rsidRPr="00C55E4E" w14:paraId="2E467163" w14:textId="77777777" w:rsidTr="0069446E"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B9697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4BCE4FD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74FAC" w14:textId="77777777" w:rsidR="001F27F0" w:rsidRDefault="001F27F0" w:rsidP="0069446E">
            <w:pPr>
              <w:spacing w:after="0"/>
              <w:jc w:val="both"/>
              <w:rPr>
                <w:highlight w:val="yellow"/>
              </w:rPr>
            </w:pPr>
          </w:p>
          <w:p w14:paraId="3DA99859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</w:tr>
      <w:tr w:rsidR="001F27F0" w:rsidRPr="008E43F8" w14:paraId="26808902" w14:textId="77777777" w:rsidTr="0069446E">
        <w:trPr>
          <w:trHeight w:val="228"/>
        </w:trPr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78C1BF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  <w:highlight w:val="yellow"/>
              </w:rPr>
            </w:pPr>
            <w:r w:rsidRPr="005C0E09">
              <w:rPr>
                <w:i/>
                <w:iCs/>
              </w:rPr>
              <w:t>(luogo e data)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6ADB3F9" w14:textId="77777777" w:rsidR="001F27F0" w:rsidRPr="00C55E4E" w:rsidRDefault="001F27F0" w:rsidP="0069446E">
            <w:pPr>
              <w:spacing w:after="0"/>
              <w:rPr>
                <w:i/>
                <w:iCs/>
                <w:highlight w:val="yellow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E2D66" w14:textId="77777777" w:rsidR="001F27F0" w:rsidRPr="008E43F8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(firma leggibile del dichiarante)</w:t>
            </w:r>
          </w:p>
        </w:tc>
      </w:tr>
    </w:tbl>
    <w:p w14:paraId="2C14DB3C" w14:textId="77777777" w:rsidR="001F27F0" w:rsidRDefault="001F27F0" w:rsidP="001F27F0">
      <w:pPr>
        <w:spacing w:after="0"/>
      </w:pPr>
    </w:p>
    <w:p w14:paraId="4D1797C4" w14:textId="77777777" w:rsidR="001F27F0" w:rsidRPr="004E461E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sectPr w:rsidR="001F27F0" w:rsidRPr="004E461E" w:rsidSect="00917B1A">
      <w:headerReference w:type="even" r:id="rId18"/>
      <w:headerReference w:type="default" r:id="rId19"/>
      <w:footerReference w:type="default" r:id="rId20"/>
      <w:headerReference w:type="first" r:id="rId21"/>
      <w:pgSz w:w="11900" w:h="16840"/>
      <w:pgMar w:top="2835" w:right="1418" w:bottom="144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8064B" w14:textId="77777777" w:rsidR="00483611" w:rsidRDefault="00483611">
      <w:pPr>
        <w:spacing w:after="0"/>
      </w:pPr>
      <w:r>
        <w:separator/>
      </w:r>
    </w:p>
  </w:endnote>
  <w:endnote w:type="continuationSeparator" w:id="0">
    <w:p w14:paraId="1CE8F27D" w14:textId="77777777" w:rsidR="00483611" w:rsidRDefault="0048361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9A2D" w14:textId="2361894D" w:rsidR="00DB1569" w:rsidRDefault="00D2111B">
    <w:pPr>
      <w:pStyle w:val="Pidipagina"/>
      <w:jc w:val="right"/>
      <w:rPr>
        <w:rFonts w:ascii="Arial" w:hAnsi="Arial"/>
        <w:i/>
        <w:sz w:val="18"/>
      </w:rPr>
    </w:pPr>
    <w:r>
      <w:rPr>
        <w:rFonts w:ascii="Arial" w:hAnsi="Arial"/>
        <w:i/>
        <w:noProof/>
        <w:sz w:val="18"/>
        <w:lang w:eastAsia="it-IT"/>
      </w:rPr>
      <w:drawing>
        <wp:anchor distT="0" distB="0" distL="114300" distR="114300" simplePos="0" relativeHeight="251665920" behindDoc="0" locked="0" layoutInCell="1" allowOverlap="1" wp14:anchorId="51A51A31" wp14:editId="45EAA9B5">
          <wp:simplePos x="0" y="0"/>
          <wp:positionH relativeFrom="column">
            <wp:posOffset>-1223645</wp:posOffset>
          </wp:positionH>
          <wp:positionV relativeFrom="paragraph">
            <wp:posOffset>-210038</wp:posOffset>
          </wp:positionV>
          <wp:extent cx="5511600" cy="658800"/>
          <wp:effectExtent l="0" t="0" r="635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̀ di pagina CIS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16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A380" w14:textId="77777777" w:rsidR="00483611" w:rsidRDefault="00483611">
      <w:pPr>
        <w:spacing w:after="0"/>
      </w:pPr>
      <w:r>
        <w:separator/>
      </w:r>
    </w:p>
  </w:footnote>
  <w:footnote w:type="continuationSeparator" w:id="0">
    <w:p w14:paraId="78BF9D39" w14:textId="77777777" w:rsidR="00483611" w:rsidRDefault="0048361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DA39" w14:textId="77777777" w:rsidR="00616DF9" w:rsidRDefault="00000000">
    <w:pPr>
      <w:pStyle w:val="Intestazione"/>
    </w:pPr>
    <w:r>
      <w:rPr>
        <w:noProof/>
        <w:lang w:eastAsia="it-IT"/>
      </w:rPr>
      <w:pict w14:anchorId="40F86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1pagina" style="position:absolute;margin-left:0;margin-top:0;width:625.2pt;height:834.95pt;z-index:-251659776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85C11" w14:textId="77777777" w:rsidR="00DB1569" w:rsidRDefault="00281C96" w:rsidP="00073855">
    <w:pPr>
      <w:pStyle w:val="Intestazione"/>
      <w:tabs>
        <w:tab w:val="clear" w:pos="8306"/>
      </w:tabs>
    </w:pPr>
    <w:r>
      <w:rPr>
        <w:noProof/>
        <w:lang w:eastAsia="it-IT"/>
      </w:rPr>
      <w:drawing>
        <wp:anchor distT="0" distB="0" distL="114300" distR="114300" simplePos="0" relativeHeight="251664896" behindDoc="1" locked="0" layoutInCell="1" allowOverlap="1" wp14:anchorId="14D9E049" wp14:editId="057E1981">
          <wp:simplePos x="0" y="0"/>
          <wp:positionH relativeFrom="column">
            <wp:posOffset>-619760</wp:posOffset>
          </wp:positionH>
          <wp:positionV relativeFrom="paragraph">
            <wp:posOffset>-561975</wp:posOffset>
          </wp:positionV>
          <wp:extent cx="7155815" cy="1615540"/>
          <wp:effectExtent l="0" t="0" r="6985" b="1016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 CI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5815" cy="161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31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115D" w14:textId="77777777" w:rsidR="00616DF9" w:rsidRDefault="00000000">
    <w:pPr>
      <w:pStyle w:val="Intestazione"/>
    </w:pPr>
    <w:r>
      <w:rPr>
        <w:noProof/>
        <w:lang w:eastAsia="it-IT"/>
      </w:rPr>
      <w:pict w14:anchorId="567D7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1pagina" style="position:absolute;margin-left:0;margin-top:0;width:625.2pt;height:834.95pt;z-index:-251658752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75D7F"/>
    <w:multiLevelType w:val="hybridMultilevel"/>
    <w:tmpl w:val="1F323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DF1D90"/>
    <w:multiLevelType w:val="hybridMultilevel"/>
    <w:tmpl w:val="C0A4EA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85355">
    <w:abstractNumId w:val="0"/>
  </w:num>
  <w:num w:numId="2" w16cid:durableId="177038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F2"/>
    <w:rsid w:val="0001580B"/>
    <w:rsid w:val="00072B18"/>
    <w:rsid w:val="00073855"/>
    <w:rsid w:val="000C4488"/>
    <w:rsid w:val="000E1B1C"/>
    <w:rsid w:val="00114B34"/>
    <w:rsid w:val="00131644"/>
    <w:rsid w:val="00132259"/>
    <w:rsid w:val="001420BE"/>
    <w:rsid w:val="00173BDC"/>
    <w:rsid w:val="00181013"/>
    <w:rsid w:val="00194BA9"/>
    <w:rsid w:val="001A7A77"/>
    <w:rsid w:val="001D414A"/>
    <w:rsid w:val="001F27F0"/>
    <w:rsid w:val="002318CE"/>
    <w:rsid w:val="00281C96"/>
    <w:rsid w:val="002C5D1A"/>
    <w:rsid w:val="002D2C61"/>
    <w:rsid w:val="002E35F5"/>
    <w:rsid w:val="002F1232"/>
    <w:rsid w:val="00346221"/>
    <w:rsid w:val="0037077F"/>
    <w:rsid w:val="003A3572"/>
    <w:rsid w:val="003B55C6"/>
    <w:rsid w:val="003D2816"/>
    <w:rsid w:val="003F049A"/>
    <w:rsid w:val="003F1313"/>
    <w:rsid w:val="00410A81"/>
    <w:rsid w:val="004144AD"/>
    <w:rsid w:val="004553AE"/>
    <w:rsid w:val="004723E6"/>
    <w:rsid w:val="00483611"/>
    <w:rsid w:val="00494EA9"/>
    <w:rsid w:val="004A53CA"/>
    <w:rsid w:val="004B7C47"/>
    <w:rsid w:val="004C1976"/>
    <w:rsid w:val="004C1A29"/>
    <w:rsid w:val="004C2DC7"/>
    <w:rsid w:val="004D6FAE"/>
    <w:rsid w:val="004E0B8A"/>
    <w:rsid w:val="004E461E"/>
    <w:rsid w:val="005141B9"/>
    <w:rsid w:val="0053318E"/>
    <w:rsid w:val="005379F5"/>
    <w:rsid w:val="00564A9E"/>
    <w:rsid w:val="00616DF9"/>
    <w:rsid w:val="00620EB7"/>
    <w:rsid w:val="0067246B"/>
    <w:rsid w:val="006B57F6"/>
    <w:rsid w:val="0073166A"/>
    <w:rsid w:val="0073174B"/>
    <w:rsid w:val="00754AF1"/>
    <w:rsid w:val="00756750"/>
    <w:rsid w:val="007722DC"/>
    <w:rsid w:val="007775CF"/>
    <w:rsid w:val="007B7EF4"/>
    <w:rsid w:val="007D6ECD"/>
    <w:rsid w:val="007F7C90"/>
    <w:rsid w:val="00805742"/>
    <w:rsid w:val="00806E07"/>
    <w:rsid w:val="00816D5B"/>
    <w:rsid w:val="008413A9"/>
    <w:rsid w:val="00845689"/>
    <w:rsid w:val="00856408"/>
    <w:rsid w:val="0088028D"/>
    <w:rsid w:val="008D7CF2"/>
    <w:rsid w:val="008F16D1"/>
    <w:rsid w:val="00910EEE"/>
    <w:rsid w:val="00917B1A"/>
    <w:rsid w:val="009609E9"/>
    <w:rsid w:val="00980808"/>
    <w:rsid w:val="009949BC"/>
    <w:rsid w:val="009A2AEF"/>
    <w:rsid w:val="009D20EF"/>
    <w:rsid w:val="009E3C9B"/>
    <w:rsid w:val="009E5DD8"/>
    <w:rsid w:val="009F3CC3"/>
    <w:rsid w:val="009F6A6C"/>
    <w:rsid w:val="00A21CB9"/>
    <w:rsid w:val="00A44EC4"/>
    <w:rsid w:val="00A60400"/>
    <w:rsid w:val="00A61459"/>
    <w:rsid w:val="00A62018"/>
    <w:rsid w:val="00A91CB6"/>
    <w:rsid w:val="00AA1392"/>
    <w:rsid w:val="00AB6803"/>
    <w:rsid w:val="00B06569"/>
    <w:rsid w:val="00B14910"/>
    <w:rsid w:val="00B20289"/>
    <w:rsid w:val="00B431D0"/>
    <w:rsid w:val="00B67787"/>
    <w:rsid w:val="00B77DF5"/>
    <w:rsid w:val="00BB19E8"/>
    <w:rsid w:val="00BD6DA7"/>
    <w:rsid w:val="00BE5A27"/>
    <w:rsid w:val="00C00689"/>
    <w:rsid w:val="00C44AA9"/>
    <w:rsid w:val="00C619A3"/>
    <w:rsid w:val="00C74B4D"/>
    <w:rsid w:val="00C808A6"/>
    <w:rsid w:val="00C917D5"/>
    <w:rsid w:val="00CA3676"/>
    <w:rsid w:val="00CB44C7"/>
    <w:rsid w:val="00CC2827"/>
    <w:rsid w:val="00CC5A77"/>
    <w:rsid w:val="00CD60F3"/>
    <w:rsid w:val="00CF74D1"/>
    <w:rsid w:val="00D02DEE"/>
    <w:rsid w:val="00D0467B"/>
    <w:rsid w:val="00D06E76"/>
    <w:rsid w:val="00D2111B"/>
    <w:rsid w:val="00D27384"/>
    <w:rsid w:val="00D73917"/>
    <w:rsid w:val="00D871FC"/>
    <w:rsid w:val="00DB1569"/>
    <w:rsid w:val="00DE6DC9"/>
    <w:rsid w:val="00DF0892"/>
    <w:rsid w:val="00E3081F"/>
    <w:rsid w:val="00E523D7"/>
    <w:rsid w:val="00E935D1"/>
    <w:rsid w:val="00EA75E4"/>
    <w:rsid w:val="00EB3C86"/>
    <w:rsid w:val="00EC2C4C"/>
    <w:rsid w:val="00F136C1"/>
    <w:rsid w:val="00F65E59"/>
    <w:rsid w:val="00F71A1F"/>
    <w:rsid w:val="00F957D5"/>
    <w:rsid w:val="00FA0C20"/>
    <w:rsid w:val="00FB3CA7"/>
    <w:rsid w:val="00FD0FC6"/>
    <w:rsid w:val="00FE49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EBEE3B"/>
  <w15:docId w15:val="{86A982F0-756C-4B30-9836-DAACBDC3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E86"/>
    <w:pPr>
      <w:spacing w:after="200"/>
    </w:pPr>
    <w:rPr>
      <w:rFonts w:ascii="Garamond" w:hAnsi="Garamond"/>
      <w:lang w:eastAsia="ja-JP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F3C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paragraph" w:styleId="Intestazione">
    <w:name w:val="header"/>
    <w:basedOn w:val="Normale"/>
    <w:link w:val="IntestazioneCarattere"/>
    <w:rsid w:val="00AB680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AB6803"/>
    <w:pPr>
      <w:tabs>
        <w:tab w:val="center" w:pos="4153"/>
        <w:tab w:val="right" w:pos="8306"/>
      </w:tabs>
    </w:pPr>
  </w:style>
  <w:style w:type="character" w:styleId="Numeropagina">
    <w:name w:val="page number"/>
    <w:basedOn w:val="Caratterepredefinitoparagrafo"/>
    <w:rsid w:val="00AB6803"/>
  </w:style>
  <w:style w:type="paragraph" w:customStyle="1" w:styleId="guidetitolo">
    <w:name w:val="guidetitolo"/>
    <w:basedOn w:val="Normale"/>
    <w:rsid w:val="00417E86"/>
    <w:pPr>
      <w:jc w:val="center"/>
    </w:pPr>
    <w:rPr>
      <w:b/>
      <w:caps/>
      <w:sz w:val="22"/>
    </w:rPr>
  </w:style>
  <w:style w:type="paragraph" w:customStyle="1" w:styleId="guidetesto">
    <w:name w:val="guidetesto"/>
    <w:basedOn w:val="guidetitolo"/>
    <w:rsid w:val="00417E86"/>
    <w:pPr>
      <w:jc w:val="both"/>
    </w:pPr>
    <w:rPr>
      <w:b w:val="0"/>
      <w:sz w:val="18"/>
    </w:rPr>
  </w:style>
  <w:style w:type="paragraph" w:customStyle="1" w:styleId="guidesottotitoli">
    <w:name w:val="guidesottotitoli"/>
    <w:basedOn w:val="guidetesto"/>
    <w:rsid w:val="00417E86"/>
    <w:rPr>
      <w:b/>
      <w:sz w:val="20"/>
    </w:rPr>
  </w:style>
  <w:style w:type="paragraph" w:customStyle="1" w:styleId="guideparagrafi">
    <w:name w:val="guideparagrafi"/>
    <w:basedOn w:val="guidetesto"/>
    <w:rsid w:val="00417E86"/>
    <w:rPr>
      <w:b/>
      <w:caps w:val="0"/>
      <w:sz w:val="20"/>
    </w:rPr>
  </w:style>
  <w:style w:type="character" w:customStyle="1" w:styleId="IntestazioneCarattere">
    <w:name w:val="Intestazione Carattere"/>
    <w:link w:val="Intestazione"/>
    <w:rsid w:val="003F1313"/>
    <w:rPr>
      <w:rFonts w:ascii="Garamond" w:hAnsi="Garamond"/>
      <w:lang w:eastAsia="ja-JP"/>
    </w:rPr>
  </w:style>
  <w:style w:type="paragraph" w:styleId="Paragrafoelenco">
    <w:name w:val="List Paragraph"/>
    <w:basedOn w:val="Normale"/>
    <w:uiPriority w:val="34"/>
    <w:qFormat/>
    <w:rsid w:val="004723E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9F3C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2018"/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4144A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144A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144AD"/>
    <w:rPr>
      <w:color w:val="0563C1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FAE"/>
    <w:rPr>
      <w:rFonts w:ascii="Garamond" w:hAnsi="Garamond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123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1232"/>
    <w:rPr>
      <w:rFonts w:ascii="Tahoma" w:hAnsi="Tahoma" w:cs="Tahoma"/>
      <w:sz w:val="16"/>
      <w:szCs w:val="16"/>
      <w:lang w:eastAsia="ja-JP"/>
    </w:rPr>
  </w:style>
  <w:style w:type="table" w:styleId="Grigliatabella">
    <w:name w:val="Table Grid"/>
    <w:basedOn w:val="Tabellanormale"/>
    <w:uiPriority w:val="59"/>
    <w:rsid w:val="004E4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isp.unipi.i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isp.unipi.i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segreteria@pace.unipi.i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Temp\Carta%20intestata%20CISP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f9f1f-3417-40f2-8b8d-37c544c9b42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88AF98B0788144BECEB285376FECB2" ma:contentTypeVersion="14" ma:contentTypeDescription="Creare un nuovo documento." ma:contentTypeScope="" ma:versionID="9e070eec5b3d9ea5c71d20ad68dae10e">
  <xsd:schema xmlns:xsd="http://www.w3.org/2001/XMLSchema" xmlns:xs="http://www.w3.org/2001/XMLSchema" xmlns:p="http://schemas.microsoft.com/office/2006/metadata/properties" xmlns:ns2="77ff9f1f-3417-40f2-8b8d-37c544c9b422" xmlns:ns3="e9242949-6577-4c8e-b796-47fc77eadef9" targetNamespace="http://schemas.microsoft.com/office/2006/metadata/properties" ma:root="true" ma:fieldsID="d4dd1bd0c6093b4b30048efe9e2a21e2" ns2:_="" ns3:_="">
    <xsd:import namespace="77ff9f1f-3417-40f2-8b8d-37c544c9b422"/>
    <xsd:import namespace="e9242949-6577-4c8e-b796-47fc77eade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f9f1f-3417-40f2-8b8d-37c544c9b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42949-6577-4c8e-b796-47fc77eadef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11712-3294-4F67-AF47-5EA14C4261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99AAC5-E99E-4190-9713-33E3FAD9C96E}">
  <ds:schemaRefs>
    <ds:schemaRef ds:uri="http://schemas.microsoft.com/office/2006/metadata/properties"/>
    <ds:schemaRef ds:uri="http://schemas.microsoft.com/office/infopath/2007/PartnerControls"/>
    <ds:schemaRef ds:uri="77ff9f1f-3417-40f2-8b8d-37c544c9b422"/>
  </ds:schemaRefs>
</ds:datastoreItem>
</file>

<file path=customXml/itemProps3.xml><?xml version="1.0" encoding="utf-8"?>
<ds:datastoreItem xmlns:ds="http://schemas.openxmlformats.org/officeDocument/2006/customXml" ds:itemID="{4DA20FF7-2F9E-4087-AA25-2EAE7DA34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f9f1f-3417-40f2-8b8d-37c544c9b422"/>
    <ds:schemaRef ds:uri="e9242949-6577-4c8e-b796-47fc77ead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E65547-9CCB-469B-A480-9C7A2F27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CISP</Template>
  <TotalTime>2</TotalTime>
  <Pages>3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Ufficio Comunicazione</Company>
  <LinksUpToDate>false</LinksUpToDate>
  <CharactersWithSpaces>3467</CharactersWithSpaces>
  <SharedDoc>false</SharedDoc>
  <HLinks>
    <vt:vector size="18" baseType="variant">
      <vt:variant>
        <vt:i4>7929944</vt:i4>
      </vt:variant>
      <vt:variant>
        <vt:i4>-1</vt:i4>
      </vt:variant>
      <vt:variant>
        <vt:i4>2050</vt:i4>
      </vt:variant>
      <vt:variant>
        <vt:i4>1</vt:i4>
      </vt:variant>
      <vt:variant>
        <vt:lpwstr>1pagina</vt:lpwstr>
      </vt:variant>
      <vt:variant>
        <vt:lpwstr/>
      </vt:variant>
      <vt:variant>
        <vt:i4>7929944</vt:i4>
      </vt:variant>
      <vt:variant>
        <vt:i4>-1</vt:i4>
      </vt:variant>
      <vt:variant>
        <vt:i4>2051</vt:i4>
      </vt:variant>
      <vt:variant>
        <vt:i4>1</vt:i4>
      </vt:variant>
      <vt:variant>
        <vt:lpwstr>1pagina</vt:lpwstr>
      </vt:variant>
      <vt:variant>
        <vt:lpwstr/>
      </vt:variant>
      <vt:variant>
        <vt:i4>57671794</vt:i4>
      </vt:variant>
      <vt:variant>
        <vt:i4>-1</vt:i4>
      </vt:variant>
      <vt:variant>
        <vt:i4>2057</vt:i4>
      </vt:variant>
      <vt:variant>
        <vt:i4>1</vt:i4>
      </vt:variant>
      <vt:variant>
        <vt:lpwstr>carta intestata direttore Civiltà-01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Lisa Venzi</cp:lastModifiedBy>
  <cp:revision>2</cp:revision>
  <cp:lastPrinted>2023-09-22T13:29:00Z</cp:lastPrinted>
  <dcterms:created xsi:type="dcterms:W3CDTF">2023-09-25T14:33:00Z</dcterms:created>
  <dcterms:modified xsi:type="dcterms:W3CDTF">2023-09-25T14:33:00Z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0x0101001888AF98B0788144BECEB285376FECB2</vt:lpwstr>
  </property>
  <property fmtid="{D5CDD505-2E9C-101B-9397-08002B2CF9AE}" pid="3" name="Order">
    <vt:r8>10535700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